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A5D" w:rsidRDefault="000E6CE9">
      <w:pPr>
        <w:pStyle w:val="Heading1"/>
      </w:pPr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09360" cy="36576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0A5D" w:rsidRDefault="00597DC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96.8pt;height:28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+REtAIAALo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" o:allowincell="f" filled="f" stroked="f">
                <v:textbox>
                  <w:txbxContent>
                    <w:p w:rsidR="00EB0A5D" w:rsidRDefault="00597DC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</w:p>
    <w:p w:rsidR="00EB0A5D" w:rsidRDefault="00EB0A5D">
      <w:pPr>
        <w:rPr>
          <w:b/>
          <w:bCs/>
          <w:sz w:val="28"/>
          <w:szCs w:val="28"/>
        </w:rPr>
      </w:pPr>
    </w:p>
    <w:p w:rsidR="00EB0A5D" w:rsidRDefault="000E6CE9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6174740</wp:posOffset>
                </wp:positionV>
                <wp:extent cx="2103120" cy="640080"/>
                <wp:effectExtent l="0" t="2540" r="381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22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57.6pt;margin-top:486.2pt;width:165.6pt;height:5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" o:allowincell="f" filled="f" stroked="f">
                <v:textbox>
                  <w:txbxContent>
                    <w:sdt>
                      <w:sdtPr>
                        <w:id w:val="146712922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5260340</wp:posOffset>
                </wp:positionV>
                <wp:extent cx="2103120" cy="640080"/>
                <wp:effectExtent l="0" t="2540" r="3810" b="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20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09.6pt;margin-top:414.2pt;width:165.6pt;height:5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Xk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" o:allowincell="f" filled="f" stroked="f">
                <v:textbox>
                  <w:txbxContent>
                    <w:sdt>
                      <w:sdtPr>
                        <w:id w:val="146712920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5260340</wp:posOffset>
                </wp:positionV>
                <wp:extent cx="2103120" cy="640080"/>
                <wp:effectExtent l="0" t="2540" r="381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19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7.6pt;margin-top:414.2pt;width:165.6pt;height:5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" o:allowincell="f" filled="f" stroked="f">
                <v:textbox>
                  <w:txbxContent>
                    <w:sdt>
                      <w:sdtPr>
                        <w:id w:val="146712919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6174740</wp:posOffset>
                </wp:positionV>
                <wp:extent cx="2103120" cy="640080"/>
                <wp:effectExtent l="0" t="2540" r="381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21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309.6pt;margin-top:486.2pt;width:165.6pt;height:5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AAPuQ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" o:allowincell="f" filled="f" stroked="f">
                <v:textbox>
                  <w:txbxContent>
                    <w:sdt>
                      <w:sdtPr>
                        <w:id w:val="146712921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1054100</wp:posOffset>
                </wp:positionV>
                <wp:extent cx="2103120" cy="640080"/>
                <wp:effectExtent l="0" t="0" r="3810" b="127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16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57.6pt;margin-top:83pt;width:165.6pt;height:5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EeuQ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" o:allowincell="f" filled="f" stroked="f">
                <v:textbox>
                  <w:txbxContent>
                    <w:sdt>
                      <w:sdtPr>
                        <w:id w:val="146712916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1054100</wp:posOffset>
                </wp:positionV>
                <wp:extent cx="2103120" cy="640080"/>
                <wp:effectExtent l="0" t="0" r="3810" b="127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17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309.6pt;margin-top:83pt;width:165.6pt;height:5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cnuQ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" o:allowincell="f" filled="f" stroked="f">
                <v:textbox>
                  <w:txbxContent>
                    <w:sdt>
                      <w:sdtPr>
                        <w:id w:val="146712917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139700</wp:posOffset>
                </wp:positionV>
                <wp:extent cx="2103120" cy="640080"/>
                <wp:effectExtent l="0" t="0" r="3810" b="127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14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309.6pt;margin-top:11pt;width:165.6pt;height:5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CY2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" o:allowincell="f" filled="f" stroked="f">
                <v:textbox>
                  <w:txbxContent>
                    <w:sdt>
                      <w:sdtPr>
                        <w:id w:val="146712914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731520</wp:posOffset>
                </wp:positionH>
                <wp:positionV relativeFrom="paragraph">
                  <wp:posOffset>139700</wp:posOffset>
                </wp:positionV>
                <wp:extent cx="2103120" cy="640080"/>
                <wp:effectExtent l="0" t="0" r="3810" b="127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id w:val="146712915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r>
                                  <w:t>text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57.6pt;margin-top:11pt;width:165.6pt;height:50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s9tuwIAAME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" o:allowincell="f" filled="f" stroked="f">
                <v:textbox>
                  <w:txbxContent>
                    <w:sdt>
                      <w:sdtPr>
                        <w:id w:val="146712915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r>
                            <w:t>text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2974340</wp:posOffset>
                </wp:positionV>
                <wp:extent cx="1280160" cy="274320"/>
                <wp:effectExtent l="0" t="2540" r="0" b="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id w:val="146712918"/>
                              <w:placeholder>
                                <w:docPart w:val="DefaultPlaceholder_22675704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EB0A5D" w:rsidRDefault="00597DC1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TOPIC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3in;margin-top:234.2pt;width:100.8pt;height:21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0RDugIAAME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" o:allowincell="f" filled="f" stroked="f">
                <v:textbox>
                  <w:txbxContent>
                    <w:sdt>
                      <w:sdtPr>
                        <w:rPr>
                          <w:b/>
                          <w:bCs/>
                          <w:sz w:val="24"/>
                          <w:szCs w:val="24"/>
                        </w:rPr>
                        <w:id w:val="146712918"/>
                        <w:placeholder>
                          <w:docPart w:val="DefaultPlaceholder_22675704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EB0A5D" w:rsidRDefault="00597DC1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TOPIC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EB0A5D" w:rsidRDefault="00EB0A5D">
      <w:pPr>
        <w:rPr>
          <w:b/>
          <w:bCs/>
          <w:sz w:val="28"/>
          <w:szCs w:val="28"/>
        </w:rPr>
      </w:pPr>
    </w:p>
    <w:p w:rsidR="00EB0A5D" w:rsidRDefault="00EB0A5D">
      <w:pPr>
        <w:rPr>
          <w:b/>
          <w:bCs/>
          <w:sz w:val="28"/>
          <w:szCs w:val="28"/>
        </w:rPr>
      </w:pPr>
    </w:p>
    <w:p w:rsidR="00EB0A5D" w:rsidRDefault="00EB0A5D">
      <w:pPr>
        <w:rPr>
          <w:b/>
          <w:bCs/>
          <w:sz w:val="28"/>
          <w:szCs w:val="28"/>
        </w:rPr>
      </w:pPr>
    </w:p>
    <w:p w:rsidR="00EB0A5D" w:rsidRDefault="00F5218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</w:rPr>
        <w:drawing>
          <wp:inline distT="0" distB="0" distL="0" distR="0">
            <wp:extent cx="5380355" cy="6145530"/>
            <wp:effectExtent l="19050" t="0" r="0" b="0"/>
            <wp:docPr id="1" name="Picture 1" descr="D_spi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_spi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614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A5D" w:rsidRDefault="00EB0A5D">
      <w:pPr>
        <w:jc w:val="center"/>
        <w:rPr>
          <w:b/>
          <w:bCs/>
          <w:sz w:val="28"/>
          <w:szCs w:val="28"/>
        </w:rPr>
      </w:pPr>
    </w:p>
    <w:p w:rsidR="00EB0A5D" w:rsidRDefault="00EB0A5D">
      <w:pPr>
        <w:jc w:val="center"/>
        <w:rPr>
          <w:b/>
          <w:bCs/>
          <w:sz w:val="28"/>
          <w:szCs w:val="28"/>
        </w:rPr>
      </w:pPr>
    </w:p>
    <w:p w:rsidR="00EB0A5D" w:rsidRDefault="00EB0A5D">
      <w:pPr>
        <w:jc w:val="center"/>
        <w:rPr>
          <w:b/>
          <w:bCs/>
          <w:sz w:val="28"/>
          <w:szCs w:val="28"/>
        </w:rPr>
      </w:pPr>
    </w:p>
    <w:p w:rsidR="00EB0A5D" w:rsidRDefault="00EB0A5D">
      <w:pPr>
        <w:jc w:val="center"/>
        <w:rPr>
          <w:b/>
          <w:bCs/>
          <w:sz w:val="28"/>
          <w:szCs w:val="28"/>
        </w:rPr>
      </w:pPr>
    </w:p>
    <w:p w:rsidR="00EB0A5D" w:rsidRDefault="00EB0A5D">
      <w:pPr>
        <w:jc w:val="right"/>
      </w:pPr>
    </w:p>
    <w:sectPr w:rsidR="00EB0A5D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186"/>
    <w:rsid w:val="000E6CE9"/>
    <w:rsid w:val="00597DC1"/>
    <w:rsid w:val="00EB0A5D"/>
    <w:rsid w:val="00F5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7D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DC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97DC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7D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DC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97D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D67A8-7366-4D2C-9A4B-450FC2D40B27}"/>
      </w:docPartPr>
      <w:docPartBody>
        <w:p w:rsidR="004214A7" w:rsidRDefault="00242F4C">
          <w:r w:rsidRPr="00BD7F6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242F4C"/>
    <w:rsid w:val="00242F4C"/>
    <w:rsid w:val="0042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2F4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C858A7A-4DC4-4759-8E68-90BDAAC847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file.aspx?AssetId=TS101887890&amp;lc=en%2DUS&amp;ax=1&amp;CTT=204</Template>
  <TotalTime>1</TotalTime>
  <Pages>1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Intermediate School District</Company>
  <LinksUpToDate>false</LinksUpToDate>
  <CharactersWithSpaces>22</CharactersWithSpaces>
  <SharedDoc>false</SharedDoc>
  <HLinks>
    <vt:vector size="12" baseType="variant">
      <vt:variant>
        <vt:i4>3407941</vt:i4>
      </vt:variant>
      <vt:variant>
        <vt:i4>1040</vt:i4>
      </vt:variant>
      <vt:variant>
        <vt:i4>1025</vt:i4>
      </vt:variant>
      <vt:variant>
        <vt:i4>1</vt:i4>
      </vt:variant>
      <vt:variant>
        <vt:lpwstr>D_spider.jpg</vt:lpwstr>
      </vt:variant>
      <vt:variant>
        <vt:lpwstr/>
      </vt:variant>
      <vt:variant>
        <vt:i4>852053</vt:i4>
      </vt:variant>
      <vt:variant>
        <vt:i4>1046</vt:i4>
      </vt:variant>
      <vt:variant>
        <vt:i4>1026</vt:i4>
      </vt:variant>
      <vt:variant>
        <vt:i4>1</vt:i4>
      </vt:variant>
      <vt:variant>
        <vt:lpwstr>LOGO.jpg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2</cp:revision>
  <dcterms:created xsi:type="dcterms:W3CDTF">2012-07-26T17:51:00Z</dcterms:created>
  <dcterms:modified xsi:type="dcterms:W3CDTF">2012-07-26T17:51:00Z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TC018878909991</vt:lpwstr>
  </property>
</Properties>
</file>